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DBB26" w14:textId="77777777" w:rsidR="001544A7" w:rsidRDefault="00000000">
      <w:pPr>
        <w:pStyle w:val="Standard"/>
        <w:jc w:val="center"/>
      </w:pPr>
      <w:r>
        <w:rPr>
          <w:rFonts w:ascii="DFKai-SB" w:eastAsia="DFKai-SB" w:hAnsi="DFKai-SB"/>
          <w:sz w:val="32"/>
          <w:szCs w:val="32"/>
        </w:rPr>
        <w:t>弘光科技大學 校外實習生返校修課申請單</w:t>
      </w:r>
    </w:p>
    <w:tbl>
      <w:tblPr>
        <w:tblW w:w="1072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6"/>
        <w:gridCol w:w="978"/>
        <w:gridCol w:w="579"/>
        <w:gridCol w:w="809"/>
        <w:gridCol w:w="1023"/>
        <w:gridCol w:w="559"/>
        <w:gridCol w:w="403"/>
        <w:gridCol w:w="739"/>
        <w:gridCol w:w="538"/>
        <w:gridCol w:w="566"/>
        <w:gridCol w:w="436"/>
        <w:gridCol w:w="1407"/>
        <w:gridCol w:w="1275"/>
      </w:tblGrid>
      <w:tr w:rsidR="001544A7" w14:paraId="6EF7D5E6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141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116FC8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申請學期</w:t>
            </w:r>
          </w:p>
        </w:tc>
        <w:tc>
          <w:tcPr>
            <w:tcW w:w="3389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FA105D" w14:textId="77777777" w:rsidR="001544A7" w:rsidRDefault="001544A7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52AF48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申請日期</w:t>
            </w:r>
          </w:p>
        </w:tc>
        <w:tc>
          <w:tcPr>
            <w:tcW w:w="4222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1B1B6D" w14:textId="77777777" w:rsidR="001544A7" w:rsidRDefault="001544A7">
            <w:pPr>
              <w:pStyle w:val="a5"/>
              <w:spacing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</w:p>
        </w:tc>
      </w:tr>
      <w:tr w:rsidR="001544A7" w14:paraId="1B1DAE83" w14:textId="77777777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41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D5C653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申請學生</w:t>
            </w:r>
            <w:r>
              <w:rPr>
                <w:rFonts w:ascii="DFKai-SB" w:eastAsia="DFKai-SB" w:hAnsi="DFKai-SB"/>
                <w:szCs w:val="24"/>
              </w:rPr>
              <w:br/>
              <w:t>基本資料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63C0B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學制</w:t>
            </w:r>
          </w:p>
        </w:tc>
        <w:tc>
          <w:tcPr>
            <w:tcW w:w="775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DA15F6" w14:textId="77777777" w:rsidR="001544A7" w:rsidRDefault="00000000">
            <w:pPr>
              <w:pStyle w:val="a5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□日間部 □五專 □二技 □四技 □研究所/研究所專班 □學士後護理系</w:t>
            </w:r>
          </w:p>
          <w:p w14:paraId="72895F66" w14:textId="77777777" w:rsidR="001544A7" w:rsidRDefault="00000000">
            <w:pPr>
              <w:pStyle w:val="a5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□進修部 □二專 □二技 □四技 □四技在職專班</w:t>
            </w:r>
          </w:p>
        </w:tc>
      </w:tr>
      <w:tr w:rsidR="001544A7" w14:paraId="6F9A232F" w14:textId="77777777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1416" w:type="dxa"/>
            <w:vMerge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BCA524" w14:textId="77777777" w:rsidR="001544A7" w:rsidRDefault="001544A7"/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182FD8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姓名</w:t>
            </w:r>
          </w:p>
        </w:tc>
        <w:tc>
          <w:tcPr>
            <w:tcW w:w="27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F03C2C" w14:textId="77777777" w:rsidR="001544A7" w:rsidRDefault="001544A7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41417E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學號</w:t>
            </w:r>
          </w:p>
        </w:tc>
        <w:tc>
          <w:tcPr>
            <w:tcW w:w="31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7A72FD" w14:textId="77777777" w:rsidR="001544A7" w:rsidRDefault="001544A7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</w:p>
        </w:tc>
      </w:tr>
      <w:tr w:rsidR="001544A7" w14:paraId="58008196" w14:textId="77777777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1416" w:type="dxa"/>
            <w:vMerge/>
            <w:tcBorders>
              <w:top w:val="single" w:sz="6" w:space="0" w:color="000000"/>
              <w:left w:val="single" w:sz="12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4A2A9" w14:textId="77777777" w:rsidR="001544A7" w:rsidRDefault="001544A7"/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20E61D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系所/班級</w:t>
            </w:r>
          </w:p>
        </w:tc>
        <w:tc>
          <w:tcPr>
            <w:tcW w:w="2794" w:type="dxa"/>
            <w:gridSpan w:val="4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28D3A1" w14:textId="77777777" w:rsidR="001544A7" w:rsidRDefault="001544A7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4BB350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聯絡電話</w:t>
            </w:r>
          </w:p>
        </w:tc>
        <w:tc>
          <w:tcPr>
            <w:tcW w:w="3118" w:type="dxa"/>
            <w:gridSpan w:val="3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2AC626" w14:textId="77777777" w:rsidR="001544A7" w:rsidRDefault="001544A7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</w:p>
        </w:tc>
      </w:tr>
      <w:tr w:rsidR="001544A7" w14:paraId="28925D84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3782" w:type="dxa"/>
            <w:gridSpan w:val="4"/>
            <w:tcBorders>
              <w:top w:val="single" w:sz="8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7832E8" w14:textId="77777777" w:rsidR="001544A7" w:rsidRDefault="00000000">
            <w:pPr>
              <w:pStyle w:val="Standard"/>
              <w:spacing w:line="320" w:lineRule="exact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課程名稱/選課號</w:t>
            </w:r>
          </w:p>
        </w:tc>
        <w:tc>
          <w:tcPr>
            <w:tcW w:w="1985" w:type="dxa"/>
            <w:gridSpan w:val="3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45B8D5" w14:textId="77777777" w:rsidR="001544A7" w:rsidRDefault="00000000">
            <w:pPr>
              <w:pStyle w:val="Standard"/>
              <w:spacing w:line="320" w:lineRule="exact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開課班級</w:t>
            </w:r>
          </w:p>
        </w:tc>
        <w:tc>
          <w:tcPr>
            <w:tcW w:w="1277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D0B951" w14:textId="77777777" w:rsidR="001544A7" w:rsidRDefault="00000000">
            <w:pPr>
              <w:pStyle w:val="Standard"/>
              <w:spacing w:line="320" w:lineRule="exact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學分/小時</w:t>
            </w:r>
          </w:p>
        </w:tc>
        <w:tc>
          <w:tcPr>
            <w:tcW w:w="2409" w:type="dxa"/>
            <w:gridSpan w:val="3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622EAB" w14:textId="77777777" w:rsidR="001544A7" w:rsidRDefault="00000000">
            <w:pPr>
              <w:pStyle w:val="Standard"/>
              <w:spacing w:line="320" w:lineRule="exact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上課時間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53295" w14:textId="77777777" w:rsidR="001544A7" w:rsidRDefault="00000000">
            <w:pPr>
              <w:pStyle w:val="Standard"/>
              <w:spacing w:line="320" w:lineRule="exact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備註</w:t>
            </w:r>
          </w:p>
        </w:tc>
      </w:tr>
      <w:tr w:rsidR="001544A7" w14:paraId="3D9EE90F" w14:textId="77777777">
        <w:tblPrEx>
          <w:tblCellMar>
            <w:top w:w="0" w:type="dxa"/>
            <w:bottom w:w="0" w:type="dxa"/>
          </w:tblCellMar>
        </w:tblPrEx>
        <w:trPr>
          <w:trHeight w:val="1077"/>
          <w:jc w:val="center"/>
        </w:trPr>
        <w:tc>
          <w:tcPr>
            <w:tcW w:w="3782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21A4D33" w14:textId="77777777" w:rsidR="001544A7" w:rsidRDefault="001544A7">
            <w:pPr>
              <w:pStyle w:val="a5"/>
              <w:spacing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</w:p>
          <w:p w14:paraId="16105281" w14:textId="77777777" w:rsidR="001544A7" w:rsidRDefault="00000000">
            <w:pPr>
              <w:pStyle w:val="a5"/>
              <w:spacing w:after="180"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選課號：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39E274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□日 □夜</w:t>
            </w:r>
          </w:p>
        </w:tc>
        <w:tc>
          <w:tcPr>
            <w:tcW w:w="12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B12979" w14:textId="77777777" w:rsidR="001544A7" w:rsidRDefault="001544A7">
            <w:pPr>
              <w:pStyle w:val="a5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90DCAE" w14:textId="77777777" w:rsidR="001544A7" w:rsidRDefault="001544A7">
            <w:pPr>
              <w:pStyle w:val="a5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6EAAE4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 重修</w:t>
            </w:r>
            <w:r>
              <w:rPr>
                <w:rFonts w:ascii="DFKai-SB" w:eastAsia="DFKai-SB" w:hAnsi="DFKai-SB"/>
                <w:szCs w:val="24"/>
              </w:rPr>
              <w:br/>
              <w:t>□ 補修</w:t>
            </w:r>
            <w:r>
              <w:rPr>
                <w:rFonts w:ascii="DFKai-SB" w:eastAsia="DFKai-SB" w:hAnsi="DFKai-SB"/>
                <w:szCs w:val="24"/>
              </w:rPr>
              <w:br/>
              <w:t>□ 選修</w:t>
            </w:r>
          </w:p>
        </w:tc>
      </w:tr>
      <w:tr w:rsidR="001544A7" w14:paraId="2B0CAA52" w14:textId="77777777">
        <w:tblPrEx>
          <w:tblCellMar>
            <w:top w:w="0" w:type="dxa"/>
            <w:bottom w:w="0" w:type="dxa"/>
          </w:tblCellMar>
        </w:tblPrEx>
        <w:trPr>
          <w:trHeight w:val="1077"/>
          <w:jc w:val="center"/>
        </w:trPr>
        <w:tc>
          <w:tcPr>
            <w:tcW w:w="3782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45FC496" w14:textId="77777777" w:rsidR="001544A7" w:rsidRDefault="001544A7">
            <w:pPr>
              <w:pStyle w:val="a5"/>
              <w:spacing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</w:p>
          <w:p w14:paraId="390563B1" w14:textId="77777777" w:rsidR="001544A7" w:rsidRDefault="00000000">
            <w:pPr>
              <w:pStyle w:val="a5"/>
              <w:spacing w:after="180"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選課號：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CE55CB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□日 □夜</w:t>
            </w:r>
          </w:p>
        </w:tc>
        <w:tc>
          <w:tcPr>
            <w:tcW w:w="12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BE1413" w14:textId="77777777" w:rsidR="001544A7" w:rsidRDefault="001544A7">
            <w:pPr>
              <w:pStyle w:val="a5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151A1B" w14:textId="77777777" w:rsidR="001544A7" w:rsidRDefault="001544A7">
            <w:pPr>
              <w:pStyle w:val="a5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976BBA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 重修</w:t>
            </w:r>
            <w:r>
              <w:rPr>
                <w:rFonts w:ascii="DFKai-SB" w:eastAsia="DFKai-SB" w:hAnsi="DFKai-SB"/>
                <w:szCs w:val="24"/>
              </w:rPr>
              <w:br/>
              <w:t>□ 補修</w:t>
            </w:r>
            <w:r>
              <w:rPr>
                <w:rFonts w:ascii="DFKai-SB" w:eastAsia="DFKai-SB" w:hAnsi="DFKai-SB"/>
                <w:szCs w:val="24"/>
              </w:rPr>
              <w:br/>
              <w:t>□ 選修</w:t>
            </w:r>
          </w:p>
        </w:tc>
      </w:tr>
      <w:tr w:rsidR="001544A7" w14:paraId="544D05F3" w14:textId="77777777">
        <w:tblPrEx>
          <w:tblCellMar>
            <w:top w:w="0" w:type="dxa"/>
            <w:bottom w:w="0" w:type="dxa"/>
          </w:tblCellMar>
        </w:tblPrEx>
        <w:trPr>
          <w:trHeight w:val="1077"/>
          <w:jc w:val="center"/>
        </w:trPr>
        <w:tc>
          <w:tcPr>
            <w:tcW w:w="3782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FEEC70F" w14:textId="77777777" w:rsidR="001544A7" w:rsidRDefault="001544A7">
            <w:pPr>
              <w:pStyle w:val="a5"/>
              <w:spacing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</w:p>
          <w:p w14:paraId="265757ED" w14:textId="77777777" w:rsidR="001544A7" w:rsidRDefault="00000000">
            <w:pPr>
              <w:pStyle w:val="a5"/>
              <w:spacing w:after="180"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選課號：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D4F1E4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□日 □夜</w:t>
            </w:r>
          </w:p>
        </w:tc>
        <w:tc>
          <w:tcPr>
            <w:tcW w:w="12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50AD05" w14:textId="77777777" w:rsidR="001544A7" w:rsidRDefault="001544A7">
            <w:pPr>
              <w:pStyle w:val="a5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0A4F96" w14:textId="77777777" w:rsidR="001544A7" w:rsidRDefault="001544A7">
            <w:pPr>
              <w:pStyle w:val="a5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9C253A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 重修</w:t>
            </w:r>
            <w:r>
              <w:rPr>
                <w:rFonts w:ascii="DFKai-SB" w:eastAsia="DFKai-SB" w:hAnsi="DFKai-SB"/>
                <w:szCs w:val="24"/>
              </w:rPr>
              <w:br/>
              <w:t>□ 補修</w:t>
            </w:r>
            <w:r>
              <w:rPr>
                <w:rFonts w:ascii="DFKai-SB" w:eastAsia="DFKai-SB" w:hAnsi="DFKai-SB"/>
                <w:szCs w:val="24"/>
              </w:rPr>
              <w:br/>
              <w:t>□ 選修</w:t>
            </w:r>
          </w:p>
        </w:tc>
      </w:tr>
      <w:tr w:rsidR="001544A7" w14:paraId="10C7025F" w14:textId="77777777">
        <w:tblPrEx>
          <w:tblCellMar>
            <w:top w:w="0" w:type="dxa"/>
            <w:bottom w:w="0" w:type="dxa"/>
          </w:tblCellMar>
        </w:tblPrEx>
        <w:trPr>
          <w:trHeight w:val="1077"/>
          <w:jc w:val="center"/>
        </w:trPr>
        <w:tc>
          <w:tcPr>
            <w:tcW w:w="3782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9EA1A10" w14:textId="77777777" w:rsidR="001544A7" w:rsidRDefault="001544A7">
            <w:pPr>
              <w:pStyle w:val="a5"/>
              <w:spacing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</w:p>
          <w:p w14:paraId="14F6A90A" w14:textId="77777777" w:rsidR="001544A7" w:rsidRDefault="00000000">
            <w:pPr>
              <w:pStyle w:val="a5"/>
              <w:spacing w:after="180"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選課號：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BF9436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□日 □夜</w:t>
            </w:r>
          </w:p>
        </w:tc>
        <w:tc>
          <w:tcPr>
            <w:tcW w:w="127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A5C292" w14:textId="77777777" w:rsidR="001544A7" w:rsidRDefault="001544A7">
            <w:pPr>
              <w:pStyle w:val="a5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2409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26248B" w14:textId="77777777" w:rsidR="001544A7" w:rsidRDefault="001544A7">
            <w:pPr>
              <w:pStyle w:val="a5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54C99B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 重修</w:t>
            </w:r>
            <w:r>
              <w:rPr>
                <w:rFonts w:ascii="DFKai-SB" w:eastAsia="DFKai-SB" w:hAnsi="DFKai-SB"/>
                <w:szCs w:val="24"/>
              </w:rPr>
              <w:br/>
              <w:t>□ 補修</w:t>
            </w:r>
            <w:r>
              <w:rPr>
                <w:rFonts w:ascii="DFKai-SB" w:eastAsia="DFKai-SB" w:hAnsi="DFKai-SB"/>
                <w:szCs w:val="24"/>
              </w:rPr>
              <w:br/>
              <w:t>□ 選修</w:t>
            </w:r>
          </w:p>
        </w:tc>
      </w:tr>
      <w:tr w:rsidR="001544A7" w14:paraId="608AB1A0" w14:textId="77777777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239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2BFCB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實習機構名稱</w:t>
            </w:r>
          </w:p>
        </w:tc>
        <w:tc>
          <w:tcPr>
            <w:tcW w:w="3373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749AF4" w14:textId="77777777" w:rsidR="001544A7" w:rsidRDefault="001544A7">
            <w:pPr>
              <w:pStyle w:val="a5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692BB3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實習時間</w:t>
            </w:r>
          </w:p>
        </w:tc>
        <w:tc>
          <w:tcPr>
            <w:tcW w:w="3118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BE608C" w14:textId="5C2ADD3C" w:rsidR="001544A7" w:rsidRDefault="00BF43F8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 w:hint="eastAsia"/>
                <w:szCs w:val="24"/>
              </w:rPr>
            </w:pPr>
            <w:r>
              <w:rPr>
                <w:rFonts w:ascii="DFKai-SB" w:eastAsia="DFKai-SB" w:hAnsi="DFKai-SB" w:hint="eastAsia"/>
                <w:szCs w:val="24"/>
              </w:rPr>
              <w:t>115.01.12-05.13</w:t>
            </w:r>
          </w:p>
        </w:tc>
      </w:tr>
      <w:tr w:rsidR="001544A7" w14:paraId="625EC2C8" w14:textId="77777777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239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CD2E00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實習機構地址</w:t>
            </w:r>
          </w:p>
        </w:tc>
        <w:tc>
          <w:tcPr>
            <w:tcW w:w="8334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A9EE7" w14:textId="77777777" w:rsidR="001544A7" w:rsidRDefault="001544A7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</w:p>
        </w:tc>
      </w:tr>
      <w:tr w:rsidR="001544A7" w14:paraId="4617A34A" w14:textId="77777777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239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635BB4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實習上下班時間</w:t>
            </w:r>
          </w:p>
        </w:tc>
        <w:tc>
          <w:tcPr>
            <w:tcW w:w="337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C1FB8E" w14:textId="77777777" w:rsidR="001544A7" w:rsidRDefault="001544A7">
            <w:pPr>
              <w:pStyle w:val="a5"/>
              <w:spacing w:line="320" w:lineRule="exact"/>
              <w:ind w:left="0"/>
              <w:rPr>
                <w:rFonts w:ascii="DFKai-SB" w:eastAsia="DFKai-SB" w:hAnsi="DFKai-SB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DC5765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返校所需時間</w:t>
            </w:r>
          </w:p>
        </w:tc>
        <w:tc>
          <w:tcPr>
            <w:tcW w:w="31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18B3F" w14:textId="77777777" w:rsidR="001544A7" w:rsidRDefault="001544A7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</w:p>
        </w:tc>
      </w:tr>
      <w:tr w:rsidR="001544A7" w14:paraId="27DA4142" w14:textId="77777777">
        <w:tblPrEx>
          <w:tblCellMar>
            <w:top w:w="0" w:type="dxa"/>
            <w:bottom w:w="0" w:type="dxa"/>
          </w:tblCellMar>
        </w:tblPrEx>
        <w:trPr>
          <w:trHeight w:val="907"/>
          <w:jc w:val="center"/>
        </w:trPr>
        <w:tc>
          <w:tcPr>
            <w:tcW w:w="239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E01897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實習返校修課方式</w:t>
            </w:r>
          </w:p>
        </w:tc>
        <w:tc>
          <w:tcPr>
            <w:tcW w:w="8334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1C1001" w14:textId="77777777" w:rsidR="001544A7" w:rsidRDefault="00000000">
            <w:pPr>
              <w:pStyle w:val="a5"/>
              <w:spacing w:after="180"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□排班/輪休返校上課 □利用夜間返校上課</w:t>
            </w:r>
          </w:p>
          <w:p w14:paraId="2A9EC437" w14:textId="77777777" w:rsidR="001544A7" w:rsidRDefault="00000000">
            <w:pPr>
              <w:pStyle w:val="a5"/>
              <w:spacing w:line="320" w:lineRule="exact"/>
              <w:ind w:left="0"/>
              <w:jc w:val="both"/>
            </w:pPr>
            <w:r>
              <w:rPr>
                <w:rFonts w:ascii="DFKai-SB" w:eastAsia="DFKai-SB" w:hAnsi="DFKai-SB"/>
                <w:szCs w:val="24"/>
              </w:rPr>
              <w:t>□其它</w:t>
            </w:r>
            <w:r>
              <w:rPr>
                <w:rFonts w:ascii="DFKai-SB" w:eastAsia="DFKai-SB" w:hAnsi="DFKai-SB"/>
                <w:szCs w:val="24"/>
                <w:u w:val="single"/>
              </w:rPr>
              <w:t xml:space="preserve">                                    </w:t>
            </w:r>
            <w:r>
              <w:rPr>
                <w:rFonts w:ascii="DFKai-SB" w:eastAsia="DFKai-SB" w:hAnsi="DFKai-SB"/>
                <w:szCs w:val="24"/>
              </w:rPr>
              <w:t xml:space="preserve">  </w:t>
            </w:r>
          </w:p>
        </w:tc>
      </w:tr>
      <w:tr w:rsidR="001544A7" w14:paraId="6AB7141D" w14:textId="77777777">
        <w:tblPrEx>
          <w:tblCellMar>
            <w:top w:w="0" w:type="dxa"/>
            <w:bottom w:w="0" w:type="dxa"/>
          </w:tblCellMar>
        </w:tblPrEx>
        <w:trPr>
          <w:trHeight w:val="1020"/>
          <w:jc w:val="center"/>
        </w:trPr>
        <w:tc>
          <w:tcPr>
            <w:tcW w:w="2394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63B31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實習返校修課原因</w:t>
            </w:r>
          </w:p>
        </w:tc>
        <w:tc>
          <w:tcPr>
            <w:tcW w:w="8334" w:type="dxa"/>
            <w:gridSpan w:val="11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9CC2D" w14:textId="77777777" w:rsidR="001544A7" w:rsidRDefault="00000000">
            <w:pPr>
              <w:pStyle w:val="a5"/>
              <w:spacing w:after="180" w:line="320" w:lineRule="exact"/>
              <w:ind w:left="0"/>
              <w:jc w:val="both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□重/補修課程 □學分學程選課 □選修不足</w:t>
            </w:r>
          </w:p>
          <w:p w14:paraId="2DBA9A1D" w14:textId="77777777" w:rsidR="001544A7" w:rsidRDefault="00000000">
            <w:pPr>
              <w:pStyle w:val="a5"/>
              <w:spacing w:line="320" w:lineRule="exact"/>
              <w:ind w:left="0"/>
              <w:jc w:val="both"/>
            </w:pPr>
            <w:r>
              <w:rPr>
                <w:rFonts w:ascii="DFKai-SB" w:eastAsia="DFKai-SB" w:hAnsi="DFKai-SB"/>
                <w:szCs w:val="24"/>
              </w:rPr>
              <w:t>□畢業門檻    □其它</w:t>
            </w:r>
            <w:r>
              <w:rPr>
                <w:rFonts w:ascii="DFKai-SB" w:eastAsia="DFKai-SB" w:hAnsi="DFKai-SB"/>
                <w:szCs w:val="24"/>
                <w:u w:val="single"/>
              </w:rPr>
              <w:t xml:space="preserve">                      </w:t>
            </w:r>
          </w:p>
        </w:tc>
      </w:tr>
      <w:tr w:rsidR="001544A7" w14:paraId="62306B2E" w14:textId="77777777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239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8B849D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系助理核章</w:t>
            </w:r>
          </w:p>
        </w:tc>
        <w:tc>
          <w:tcPr>
            <w:tcW w:w="2970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B39F9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系(所)主任簽章</w:t>
            </w:r>
          </w:p>
        </w:tc>
        <w:tc>
          <w:tcPr>
            <w:tcW w:w="2682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9BF57A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院長簽章</w:t>
            </w:r>
          </w:p>
        </w:tc>
        <w:tc>
          <w:tcPr>
            <w:tcW w:w="2682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251201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教務處課</w:t>
            </w:r>
            <w:proofErr w:type="gramStart"/>
            <w:r>
              <w:rPr>
                <w:rFonts w:ascii="DFKai-SB" w:eastAsia="DFKai-SB" w:hAnsi="DFKai-SB"/>
                <w:szCs w:val="24"/>
              </w:rPr>
              <w:t>務</w:t>
            </w:r>
            <w:proofErr w:type="gramEnd"/>
            <w:r>
              <w:rPr>
                <w:rFonts w:ascii="DFKai-SB" w:eastAsia="DFKai-SB" w:hAnsi="DFKai-SB"/>
                <w:szCs w:val="24"/>
              </w:rPr>
              <w:t>組</w:t>
            </w:r>
          </w:p>
        </w:tc>
      </w:tr>
      <w:tr w:rsidR="001544A7" w14:paraId="66084DC4" w14:textId="77777777">
        <w:tblPrEx>
          <w:tblCellMar>
            <w:top w:w="0" w:type="dxa"/>
            <w:bottom w:w="0" w:type="dxa"/>
          </w:tblCellMar>
        </w:tblPrEx>
        <w:trPr>
          <w:trHeight w:val="881"/>
          <w:jc w:val="center"/>
        </w:trPr>
        <w:tc>
          <w:tcPr>
            <w:tcW w:w="2394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8CB41A" w14:textId="77777777" w:rsidR="001544A7" w:rsidRDefault="00000000">
            <w:pPr>
              <w:pStyle w:val="a5"/>
              <w:spacing w:line="320" w:lineRule="exact"/>
              <w:ind w:left="0"/>
              <w:rPr>
                <w:rFonts w:ascii="DFKai-SB" w:eastAsia="DFKai-SB" w:hAnsi="DFKai-SB"/>
                <w:sz w:val="20"/>
                <w:szCs w:val="24"/>
              </w:rPr>
            </w:pPr>
            <w:r>
              <w:rPr>
                <w:rFonts w:ascii="DFKai-SB" w:eastAsia="DFKai-SB" w:hAnsi="DFKai-SB"/>
                <w:sz w:val="20"/>
                <w:szCs w:val="24"/>
              </w:rPr>
              <w:t>□</w:t>
            </w:r>
            <w:proofErr w:type="gramStart"/>
            <w:r>
              <w:rPr>
                <w:rFonts w:ascii="DFKai-SB" w:eastAsia="DFKai-SB" w:hAnsi="DFKai-SB"/>
                <w:sz w:val="20"/>
                <w:szCs w:val="24"/>
              </w:rPr>
              <w:t>已附實習</w:t>
            </w:r>
            <w:proofErr w:type="gramEnd"/>
            <w:r>
              <w:rPr>
                <w:rFonts w:ascii="DFKai-SB" w:eastAsia="DFKai-SB" w:hAnsi="DFKai-SB"/>
                <w:sz w:val="20"/>
                <w:szCs w:val="24"/>
              </w:rPr>
              <w:t>機構同意書</w:t>
            </w:r>
          </w:p>
        </w:tc>
        <w:tc>
          <w:tcPr>
            <w:tcW w:w="29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E634F9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 w:val="20"/>
                <w:szCs w:val="24"/>
              </w:rPr>
            </w:pPr>
            <w:r>
              <w:rPr>
                <w:rFonts w:ascii="DFKai-SB" w:eastAsia="DFKai-SB" w:hAnsi="DFKai-SB"/>
                <w:sz w:val="20"/>
                <w:szCs w:val="24"/>
              </w:rPr>
              <w:t>□同意申請 □不同意申請</w:t>
            </w:r>
          </w:p>
        </w:tc>
        <w:tc>
          <w:tcPr>
            <w:tcW w:w="268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8ADABF" w14:textId="77777777" w:rsidR="001544A7" w:rsidRDefault="00000000">
            <w:pPr>
              <w:pStyle w:val="a5"/>
              <w:spacing w:line="320" w:lineRule="exact"/>
              <w:ind w:left="0"/>
              <w:jc w:val="center"/>
              <w:rPr>
                <w:rFonts w:ascii="DFKai-SB" w:eastAsia="DFKai-SB" w:hAnsi="DFKai-SB"/>
                <w:sz w:val="20"/>
                <w:szCs w:val="24"/>
              </w:rPr>
            </w:pPr>
            <w:r>
              <w:rPr>
                <w:rFonts w:ascii="DFKai-SB" w:eastAsia="DFKai-SB" w:hAnsi="DFKai-SB"/>
                <w:sz w:val="20"/>
                <w:szCs w:val="24"/>
              </w:rPr>
              <w:t>□同意申請 □不同意申請</w:t>
            </w:r>
          </w:p>
        </w:tc>
        <w:tc>
          <w:tcPr>
            <w:tcW w:w="26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F6A442" w14:textId="77777777" w:rsidR="001544A7" w:rsidRDefault="001544A7">
            <w:pPr>
              <w:pStyle w:val="a5"/>
              <w:spacing w:line="320" w:lineRule="exact"/>
              <w:ind w:left="0"/>
              <w:rPr>
                <w:rFonts w:ascii="DFKai-SB" w:eastAsia="DFKai-SB" w:hAnsi="DFKai-SB"/>
                <w:sz w:val="20"/>
                <w:szCs w:val="24"/>
              </w:rPr>
            </w:pPr>
          </w:p>
        </w:tc>
      </w:tr>
      <w:tr w:rsidR="001544A7" w14:paraId="56A6D249" w14:textId="77777777">
        <w:tblPrEx>
          <w:tblCellMar>
            <w:top w:w="0" w:type="dxa"/>
            <w:bottom w:w="0" w:type="dxa"/>
          </w:tblCellMar>
        </w:tblPrEx>
        <w:trPr>
          <w:trHeight w:val="1247"/>
          <w:jc w:val="center"/>
        </w:trPr>
        <w:tc>
          <w:tcPr>
            <w:tcW w:w="10728" w:type="dxa"/>
            <w:gridSpan w:val="13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9C5794" w14:textId="77777777" w:rsidR="001544A7" w:rsidRDefault="00000000">
            <w:pPr>
              <w:pStyle w:val="a5"/>
              <w:numPr>
                <w:ilvl w:val="0"/>
                <w:numId w:val="5"/>
              </w:numPr>
              <w:spacing w:line="320" w:lineRule="exact"/>
              <w:ind w:left="342" w:hanging="284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學生申請須注意往返交通安全，返校</w:t>
            </w:r>
            <w:proofErr w:type="gramStart"/>
            <w:r>
              <w:rPr>
                <w:rFonts w:ascii="DFKai-SB" w:eastAsia="DFKai-SB" w:hAnsi="DFKai-SB"/>
                <w:szCs w:val="24"/>
              </w:rPr>
              <w:t>修課須依</w:t>
            </w:r>
            <w:proofErr w:type="gramEnd"/>
            <w:r>
              <w:rPr>
                <w:rFonts w:ascii="DFKai-SB" w:eastAsia="DFKai-SB" w:hAnsi="DFKai-SB"/>
                <w:szCs w:val="24"/>
              </w:rPr>
              <w:t>修讀課程大綱規劃及本校相關規定進行。</w:t>
            </w:r>
          </w:p>
          <w:p w14:paraId="73D8C0DF" w14:textId="77777777" w:rsidR="001544A7" w:rsidRDefault="00000000">
            <w:pPr>
              <w:pStyle w:val="a5"/>
              <w:numPr>
                <w:ilvl w:val="0"/>
                <w:numId w:val="5"/>
              </w:numPr>
              <w:spacing w:line="320" w:lineRule="exact"/>
              <w:ind w:left="342" w:hanging="284"/>
            </w:pPr>
            <w:r>
              <w:rPr>
                <w:rFonts w:ascii="DFKai-SB" w:eastAsia="DFKai-SB" w:hAnsi="DFKai-SB"/>
                <w:b/>
                <w:szCs w:val="24"/>
              </w:rPr>
              <w:t>學生申請須附實習機構返校修課同意書</w:t>
            </w:r>
            <w:r>
              <w:rPr>
                <w:rFonts w:ascii="DFKai-SB" w:eastAsia="DFKai-SB" w:hAnsi="DFKai-SB"/>
                <w:szCs w:val="24"/>
              </w:rPr>
              <w:t>。</w:t>
            </w:r>
          </w:p>
          <w:p w14:paraId="5D6C31BB" w14:textId="77777777" w:rsidR="001544A7" w:rsidRDefault="00000000">
            <w:pPr>
              <w:pStyle w:val="a5"/>
              <w:numPr>
                <w:ilvl w:val="0"/>
                <w:numId w:val="5"/>
              </w:numPr>
              <w:spacing w:line="320" w:lineRule="exact"/>
              <w:ind w:left="342" w:hanging="284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本表單須於開學第一</w:t>
            </w:r>
            <w:proofErr w:type="gramStart"/>
            <w:r>
              <w:rPr>
                <w:rFonts w:ascii="DFKai-SB" w:eastAsia="DFKai-SB" w:hAnsi="DFKai-SB"/>
                <w:szCs w:val="24"/>
              </w:rPr>
              <w:t>週</w:t>
            </w:r>
            <w:proofErr w:type="gramEnd"/>
            <w:r>
              <w:rPr>
                <w:rFonts w:ascii="DFKai-SB" w:eastAsia="DFKai-SB" w:hAnsi="DFKai-SB"/>
                <w:szCs w:val="24"/>
              </w:rPr>
              <w:t>（加退選</w:t>
            </w:r>
            <w:proofErr w:type="gramStart"/>
            <w:r>
              <w:rPr>
                <w:rFonts w:ascii="DFKai-SB" w:eastAsia="DFKai-SB" w:hAnsi="DFKai-SB"/>
                <w:szCs w:val="24"/>
              </w:rPr>
              <w:t>週</w:t>
            </w:r>
            <w:proofErr w:type="gramEnd"/>
            <w:r>
              <w:rPr>
                <w:rFonts w:ascii="DFKai-SB" w:eastAsia="DFKai-SB" w:hAnsi="DFKai-SB"/>
                <w:szCs w:val="24"/>
              </w:rPr>
              <w:t>）期間完成申請，同學須進行選課結果確認。</w:t>
            </w:r>
          </w:p>
          <w:p w14:paraId="1ABCC38E" w14:textId="77777777" w:rsidR="001544A7" w:rsidRDefault="00000000">
            <w:pPr>
              <w:pStyle w:val="a5"/>
              <w:numPr>
                <w:ilvl w:val="0"/>
                <w:numId w:val="5"/>
              </w:numPr>
              <w:spacing w:line="320" w:lineRule="exact"/>
              <w:ind w:left="342" w:hanging="284"/>
              <w:rPr>
                <w:rFonts w:ascii="DFKai-SB" w:eastAsia="DFKai-SB" w:hAnsi="DFKai-SB"/>
                <w:szCs w:val="24"/>
              </w:rPr>
            </w:pPr>
            <w:r>
              <w:rPr>
                <w:rFonts w:ascii="DFKai-SB" w:eastAsia="DFKai-SB" w:hAnsi="DFKai-SB"/>
                <w:szCs w:val="24"/>
              </w:rPr>
              <w:t>正本由教務處課</w:t>
            </w:r>
            <w:proofErr w:type="gramStart"/>
            <w:r>
              <w:rPr>
                <w:rFonts w:ascii="DFKai-SB" w:eastAsia="DFKai-SB" w:hAnsi="DFKai-SB"/>
                <w:szCs w:val="24"/>
              </w:rPr>
              <w:t>務</w:t>
            </w:r>
            <w:proofErr w:type="gramEnd"/>
            <w:r>
              <w:rPr>
                <w:rFonts w:ascii="DFKai-SB" w:eastAsia="DFKai-SB" w:hAnsi="DFKai-SB"/>
                <w:szCs w:val="24"/>
              </w:rPr>
              <w:t>組留存，影本系所留存。</w:t>
            </w:r>
          </w:p>
        </w:tc>
      </w:tr>
    </w:tbl>
    <w:p w14:paraId="58DE2118" w14:textId="77777777" w:rsidR="001544A7" w:rsidRDefault="00000000">
      <w:pPr>
        <w:pStyle w:val="Standard"/>
        <w:spacing w:line="500" w:lineRule="exact"/>
        <w:rPr>
          <w:rFonts w:ascii="DFKai-SB" w:eastAsia="DFKai-SB" w:hAnsi="DFKai-SB"/>
          <w:szCs w:val="24"/>
        </w:rPr>
      </w:pPr>
      <w:r>
        <w:rPr>
          <w:rFonts w:ascii="DFKai-SB" w:eastAsia="DFKai-SB" w:hAnsi="DFKai-SB"/>
          <w:szCs w:val="24"/>
        </w:rPr>
        <w:t>課</w:t>
      </w:r>
      <w:proofErr w:type="gramStart"/>
      <w:r>
        <w:rPr>
          <w:rFonts w:ascii="DFKai-SB" w:eastAsia="DFKai-SB" w:hAnsi="DFKai-SB"/>
          <w:szCs w:val="24"/>
        </w:rPr>
        <w:t>務</w:t>
      </w:r>
      <w:proofErr w:type="gramEnd"/>
      <w:r>
        <w:rPr>
          <w:rFonts w:ascii="DFKai-SB" w:eastAsia="DFKai-SB" w:hAnsi="DFKai-SB"/>
          <w:szCs w:val="24"/>
        </w:rPr>
        <w:t>組承辦：</w:t>
      </w:r>
    </w:p>
    <w:p w14:paraId="5CA8891B" w14:textId="77777777" w:rsidR="001544A7" w:rsidRDefault="00000000">
      <w:pPr>
        <w:pStyle w:val="a7"/>
        <w:ind w:left="7229" w:firstLine="142"/>
      </w:pPr>
      <w:r>
        <w:rPr>
          <w:rFonts w:ascii="DFKai-SB" w:eastAsia="DFKai-SB" w:hAnsi="DFKai-SB" w:cs="DFKai-SB"/>
          <w:sz w:val="18"/>
          <w:szCs w:val="18"/>
        </w:rPr>
        <w:t>FM-10490-B75</w:t>
      </w:r>
    </w:p>
    <w:p w14:paraId="48A0C685" w14:textId="77777777" w:rsidR="001544A7" w:rsidRDefault="00000000">
      <w:pPr>
        <w:pStyle w:val="a7"/>
        <w:ind w:left="7229" w:firstLine="142"/>
      </w:pPr>
      <w:r>
        <w:rPr>
          <w:rFonts w:ascii="DFKai-SB" w:eastAsia="DFKai-SB" w:hAnsi="DFKai-SB" w:cs="DFKai-SB"/>
          <w:sz w:val="18"/>
          <w:szCs w:val="18"/>
        </w:rPr>
        <w:t>表單修訂日期：111.09.20</w:t>
      </w:r>
    </w:p>
    <w:p w14:paraId="5AECC3DE" w14:textId="77777777" w:rsidR="001544A7" w:rsidRDefault="00000000">
      <w:pPr>
        <w:pStyle w:val="a7"/>
        <w:ind w:left="7229" w:firstLine="142"/>
      </w:pPr>
      <w:r>
        <w:rPr>
          <w:rFonts w:ascii="DFKai-SB" w:eastAsia="DFKai-SB" w:hAnsi="DFKai-SB" w:cs="DFKai-SB"/>
          <w:sz w:val="18"/>
          <w:szCs w:val="18"/>
        </w:rPr>
        <w:t>保存期限：3年</w:t>
      </w:r>
    </w:p>
    <w:p w14:paraId="4822F689" w14:textId="77777777" w:rsidR="001544A7" w:rsidRDefault="001544A7">
      <w:pPr>
        <w:pStyle w:val="Standard"/>
        <w:spacing w:line="500" w:lineRule="exact"/>
        <w:rPr>
          <w:rFonts w:ascii="DFKai-SB" w:eastAsia="DFKai-SB" w:hAnsi="DFKai-SB"/>
          <w:szCs w:val="24"/>
        </w:rPr>
      </w:pPr>
    </w:p>
    <w:p w14:paraId="0058CC47" w14:textId="77777777" w:rsidR="001544A7" w:rsidRDefault="001544A7">
      <w:pPr>
        <w:spacing w:line="360" w:lineRule="exact"/>
        <w:rPr>
          <w:rFonts w:ascii="DFKai-SB" w:eastAsia="DFKai-SB" w:hAnsi="DFKai-SB"/>
          <w:sz w:val="28"/>
          <w:szCs w:val="28"/>
        </w:rPr>
      </w:pPr>
    </w:p>
    <w:tbl>
      <w:tblPr>
        <w:tblW w:w="5152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4"/>
        <w:gridCol w:w="1712"/>
        <w:gridCol w:w="992"/>
        <w:gridCol w:w="1010"/>
        <w:gridCol w:w="992"/>
        <w:gridCol w:w="1036"/>
        <w:gridCol w:w="1071"/>
        <w:gridCol w:w="1066"/>
        <w:gridCol w:w="1069"/>
        <w:gridCol w:w="671"/>
      </w:tblGrid>
      <w:tr w:rsidR="001544A7" w14:paraId="6ED911E1" w14:textId="77777777">
        <w:tblPrEx>
          <w:tblCellMar>
            <w:top w:w="0" w:type="dxa"/>
            <w:bottom w:w="0" w:type="dxa"/>
          </w:tblCellMar>
        </w:tblPrEx>
        <w:trPr>
          <w:trHeight w:val="336"/>
          <w:tblHeader/>
          <w:jc w:val="center"/>
        </w:trPr>
        <w:tc>
          <w:tcPr>
            <w:tcW w:w="1014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A15F7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115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年實習中返校修課實習規劃</w:t>
            </w:r>
          </w:p>
        </w:tc>
      </w:tr>
      <w:tr w:rsidR="001544A7" w14:paraId="1920CB58" w14:textId="77777777">
        <w:tblPrEx>
          <w:tblCellMar>
            <w:top w:w="0" w:type="dxa"/>
            <w:bottom w:w="0" w:type="dxa"/>
          </w:tblCellMar>
        </w:tblPrEx>
        <w:trPr>
          <w:trHeight w:val="660"/>
          <w:tblHeader/>
          <w:jc w:val="center"/>
        </w:trPr>
        <w:tc>
          <w:tcPr>
            <w:tcW w:w="5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8FDA4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週數</w:t>
            </w:r>
          </w:p>
        </w:tc>
        <w:tc>
          <w:tcPr>
            <w:tcW w:w="17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B695A9" w14:textId="77777777" w:rsidR="001544A7" w:rsidRDefault="00000000">
            <w:pPr>
              <w:widowControl/>
              <w:suppressAutoHyphens w:val="0"/>
              <w:jc w:val="right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  <w:t>星期</w:t>
            </w:r>
          </w:p>
          <w:p w14:paraId="34985E7E" w14:textId="77777777" w:rsidR="001544A7" w:rsidRDefault="00000000">
            <w:pPr>
              <w:widowControl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  <w:t>日期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  <w:t>上班時間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6DE96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10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A0084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99EC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三</w:t>
            </w:r>
          </w:p>
        </w:tc>
        <w:tc>
          <w:tcPr>
            <w:tcW w:w="10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CE0C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0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47294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0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064DB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DF908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7CC2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小時</w:t>
            </w:r>
          </w:p>
        </w:tc>
      </w:tr>
      <w:tr w:rsidR="001544A7" w14:paraId="0421D554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59F2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7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5746C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430F3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AAAEE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04C78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6790A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257E9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75F62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709F0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1316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486F4FED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01A9DF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DE85E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C31FF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D4F8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D07B8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1FDE8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A9D8B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EC746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3A273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FEA79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78A0DDE8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A004D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CA759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0D359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CD834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1EEB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9FDDF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30D6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F5AC2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DAA43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DBC85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74B65011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6E119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A638C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DC2EF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026E1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46DA5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34632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CD882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ECC24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E587D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99148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2612D0BA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A9D48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0856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9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BC89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B3DD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7F698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00082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4BAB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C11C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03504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B316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1FB00D88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DE2BAA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3DE62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37EB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11522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97F0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DA254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D5CFF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9729A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25514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AC867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0040B93A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3CB0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0EDA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FB557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0AE96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A83A0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C802A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1B8DA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15FB3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54162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E2721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50F3CDBB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0EA5D5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FCCC5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375C4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DAE3C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60618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89EF3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AA7E1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B4679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7C66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834B7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1368DE00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28582D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CB76A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931F3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125D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5B76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9750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C925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27284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07A9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AD98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264249F7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96F8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D788F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AE7B8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C5669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DC7C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6397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36A99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143A1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5DF2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4E774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67BF7F77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1C4F89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42D8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F4AB4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5BA4F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D3D65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D1CBA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F750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BA5F5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E7A05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FECB0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10F239EA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89F3B7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57742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0F7FE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AB10F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B7CA2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2E08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FC9B3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DC919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C8F47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583B9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60856F39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A492B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9E102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DDE06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F60F5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7E44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D904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54996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8E22A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D4699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E3FD9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3A92D2AE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08D78A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41B04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5A52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6ED7C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59207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3E9AD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C80E3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D720F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185F4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0CCFF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3E8B0E64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A92D89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44AFD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9D6F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58AD1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F5A37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C46E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89A4E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87EB3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585B4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B27DA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25681C77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3D7E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FE23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460B2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26D9B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7A452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C9C2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BF3E9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1DA9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BB864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1A5CD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3483F1A9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8C6D8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910D2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B1A1D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99F8A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E46F0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3B23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589F9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EEC23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9D7C7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BCBBF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1F2966B5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DAAEB2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6CB56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775ED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7D7F8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92EED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E22EF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0605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EBF23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9272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04CA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6559983B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55DE8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6EAC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A90F2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B6727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51BA9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6FDC4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62EDE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CB94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6C281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4AD1A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77E6546E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3201DA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7DC9A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AF0EF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DE3C7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C2DBE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7A0C2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FE2B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1A78E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9DF72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EC7D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50DC3DC8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1F66C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976DD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5CC9E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BBBBF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26493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3D16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15DB2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86170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2D4A1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81490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26B5F738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AF52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DAB3C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309DE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25BBD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4380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05D6A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09BA4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3B692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3D6AE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3A540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2A6873F3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D9EA0C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F4ABD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7257D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A1889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00B68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675E6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DFA2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91E8F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A24E0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98A7C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5F427FCE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350D38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48CBF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C5025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F8A8D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73198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7117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557EF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370F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417AE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152BE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691DE368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2DECE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E66FC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5AE38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D8BC9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8C0C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97CA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4FAFA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2F1F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DA399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E06F6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23FECC22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AA00B2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E9866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D6F4A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74FB4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D853E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182DA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9BF3A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DFFA8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9A0BB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0580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0DA4D544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E9ECED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2F8E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336E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DDBC0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83500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1883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F45D6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AF4E8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65117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5B324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6BF8A5FB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9654C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3EAC7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6BDD3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13AFA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7480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2252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749D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98C2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63CC4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A18F0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73866DB7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046EFE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22D3D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251F6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3316B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FBA2A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9BCCA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067F9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5A107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37413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CD782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69B1D3D2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2BFC9F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870C0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E5E94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1FB4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1305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27D69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FB59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C6E8A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D742E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F613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5F23B478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1812C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44C6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44FB6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6D069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2B1D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8D368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2E14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39CFD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E6490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CBC6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18927217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CF5A9F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48FB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99D5A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6BC7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8F5A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15BC8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E2FE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AFA46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43D3B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1D354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2749C9A0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F88CA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9F7C3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6CDA6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02FFB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1859E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3DF7F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5F958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F8361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40906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EFF2F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4F13D26C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C8C05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697F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02BC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C5DB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4408F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18397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0F58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B8F6F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E74C4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663BE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0E37B976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C4F1A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F3786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5FE19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5E183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D42FB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37D76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5036C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535E3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534F7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1C1AA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4B073811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D2A535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18A4B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3DEB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34E5D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61E8C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D0B2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22C6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3EB66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E8435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6D3E9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3044C372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FEBEC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E92FD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DCD4E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E133B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8975A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736BD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FD380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5C2AD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4EF1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B650C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7236A928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0AC341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F1827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6A74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C5AC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62AA0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0C70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F0E4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53E4B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79B39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B9EC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39965F3F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044936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962D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D11A1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E1906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CDEC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AAAC8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AA11D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7B013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EA062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FACCF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0A13E6FD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D0D83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03982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F04E9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046C9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C7E13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17991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59550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004E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68C21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B0B0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4CE6322D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9135A7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C414E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635FA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58585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40D11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A1A1D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CA8A1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1FD3F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4901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E7990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07D8E478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1FCEA0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46A7A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9A1E6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D884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B1AF0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93C7C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64E8C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2E3F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FA9F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97FD2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0B969DC0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194C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747CB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E05E3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8ACAE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95F96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8E7C5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45538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A30D4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2554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CF87B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4409C8BE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2E848D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9FD8B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4A710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ECD0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6C0A7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B4DE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477CD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8E191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5ED1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453B8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49482A58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66EFEC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0F14D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F495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CE0C6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BE141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16C12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FCD17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D2D2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935E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560D4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5DAE1974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D4BB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F35F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E77B9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7CFE6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7EE1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59ED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9B06E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3B3B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336E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8CE15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67801937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135639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DFB5C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4E654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0D6B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894C7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468CD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56B9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4C8F9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2E502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4D08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017C0E00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5434D6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7BD82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1F0A0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D1B16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8F689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ADA26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C595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CCF4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E89AC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85AE4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21BE80A3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1CF2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E5952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984AD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4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7C868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24F9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6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476E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7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8238F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10DD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9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0BBE7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10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9726F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00085591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59BBD1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87092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7214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441075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3841C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40511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3215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1EAF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306EC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15DE9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27A01F2B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75CF0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45450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76A70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F20D2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EEB289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43FBC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1FACA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2E8F6F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413AD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7C0A3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5D3B0D1D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D889F7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319E4C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2B41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11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1367B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12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F9CE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5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B2D1DC" w14:textId="77777777" w:rsidR="001544A7" w:rsidRDefault="001544A7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29C882" w14:textId="77777777" w:rsidR="001544A7" w:rsidRDefault="001544A7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FDD6B3" w14:textId="77777777" w:rsidR="001544A7" w:rsidRDefault="001544A7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28911" w14:textId="77777777" w:rsidR="001544A7" w:rsidRDefault="001544A7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F1043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3C24FBC4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303A7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5FE9A6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8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00-12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933FD2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04562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6ABA0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6EF1D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3F818B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59883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CA795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9E11F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1544A7" w14:paraId="585E50BD" w14:textId="77777777">
        <w:tblPrEx>
          <w:tblCellMar>
            <w:top w:w="0" w:type="dxa"/>
            <w:bottom w:w="0" w:type="dxa"/>
          </w:tblCellMar>
        </w:tblPrEx>
        <w:trPr>
          <w:trHeight w:val="336"/>
          <w:jc w:val="center"/>
        </w:trPr>
        <w:tc>
          <w:tcPr>
            <w:tcW w:w="5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DB5469" w14:textId="77777777" w:rsidR="001544A7" w:rsidRDefault="001544A7">
            <w:pPr>
              <w:widowControl/>
              <w:suppressAutoHyphens w:val="0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</w:p>
        </w:tc>
        <w:tc>
          <w:tcPr>
            <w:tcW w:w="171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42218E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13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00-17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：</w:t>
            </w:r>
            <w:r>
              <w:rPr>
                <w:rFonts w:ascii="Times New Roman" w:eastAsia="DFKai-SB" w:hAnsi="Times New Roman" w:cs="PMingLiU"/>
                <w:color w:val="E8E8E8"/>
                <w:kern w:val="0"/>
                <w:szCs w:val="24"/>
              </w:rPr>
              <w:t>00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0DFD28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10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B5C6B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44201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4E1B3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71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378DA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066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802174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69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904C50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71" w:type="dxa"/>
            <w:tcBorders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CC657D" w14:textId="77777777" w:rsidR="001544A7" w:rsidRDefault="00000000">
            <w:pPr>
              <w:widowControl/>
              <w:suppressAutoHyphens w:val="0"/>
              <w:jc w:val="center"/>
              <w:textAlignment w:val="auto"/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</w:pPr>
            <w:r>
              <w:rPr>
                <w:rFonts w:ascii="Times New Roman" w:eastAsia="DFKai-SB" w:hAnsi="Times New Roman" w:cs="PMingLiU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14:paraId="354C44D1" w14:textId="77777777" w:rsidR="001544A7" w:rsidRDefault="00000000">
      <w:pPr>
        <w:spacing w:line="50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/>
          <w:sz w:val="28"/>
          <w:szCs w:val="28"/>
        </w:rPr>
        <w:t xml:space="preserve">備註   </w:t>
      </w:r>
    </w:p>
    <w:p w14:paraId="49F8DDD1" w14:textId="77777777" w:rsidR="001544A7" w:rsidRDefault="00000000">
      <w:pPr>
        <w:spacing w:line="50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/>
          <w:sz w:val="28"/>
          <w:szCs w:val="28"/>
        </w:rPr>
        <w:t>1.紅色底色：國定假日</w:t>
      </w:r>
    </w:p>
    <w:p w14:paraId="6B62773C" w14:textId="77777777" w:rsidR="001544A7" w:rsidRDefault="00000000">
      <w:pPr>
        <w:spacing w:line="50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/>
          <w:sz w:val="28"/>
          <w:szCs w:val="28"/>
        </w:rPr>
        <w:t>2.灰色底色：(排班/輪休/夜間修課-看選擇方式擇一)回學校修課</w:t>
      </w:r>
    </w:p>
    <w:p w14:paraId="3B85309C" w14:textId="77777777" w:rsidR="001544A7" w:rsidRDefault="00000000">
      <w:pPr>
        <w:spacing w:line="50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/>
          <w:sz w:val="28"/>
          <w:szCs w:val="28"/>
        </w:rPr>
        <w:t>3.黃色底色：至機構實習</w:t>
      </w:r>
    </w:p>
    <w:p w14:paraId="7FA6953A" w14:textId="77777777" w:rsidR="001544A7" w:rsidRDefault="00000000">
      <w:pPr>
        <w:spacing w:line="50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/>
          <w:sz w:val="28"/>
          <w:szCs w:val="28"/>
        </w:rPr>
        <w:t>實習至  /  ，滿實習時數560小時</w:t>
      </w:r>
    </w:p>
    <w:p w14:paraId="34B7D9FE" w14:textId="77777777" w:rsidR="001544A7" w:rsidRDefault="001544A7">
      <w:pPr>
        <w:spacing w:line="500" w:lineRule="exact"/>
        <w:rPr>
          <w:rFonts w:ascii="DFKai-SB" w:eastAsia="DFKai-SB" w:hAnsi="DFKai-SB"/>
          <w:sz w:val="28"/>
          <w:szCs w:val="28"/>
        </w:rPr>
      </w:pPr>
    </w:p>
    <w:p w14:paraId="0C32ABEF" w14:textId="77777777" w:rsidR="001544A7" w:rsidRDefault="00000000">
      <w:pPr>
        <w:spacing w:line="50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/>
          <w:sz w:val="28"/>
          <w:szCs w:val="28"/>
        </w:rPr>
        <w:t>學生簽名：</w:t>
      </w:r>
    </w:p>
    <w:p w14:paraId="0EFAAE51" w14:textId="77777777" w:rsidR="001544A7" w:rsidRDefault="00000000">
      <w:pPr>
        <w:spacing w:line="500" w:lineRule="exact"/>
        <w:rPr>
          <w:rFonts w:ascii="DFKai-SB" w:eastAsia="DFKai-SB" w:hAnsi="DFKai-SB"/>
          <w:sz w:val="28"/>
          <w:szCs w:val="28"/>
        </w:rPr>
      </w:pPr>
      <w:r>
        <w:rPr>
          <w:rFonts w:ascii="DFKai-SB" w:eastAsia="DFKai-SB" w:hAnsi="DFKai-SB"/>
          <w:sz w:val="28"/>
          <w:szCs w:val="28"/>
        </w:rPr>
        <w:t>實習機構督導核章(或簽名)：</w:t>
      </w:r>
    </w:p>
    <w:p w14:paraId="41FE1FA2" w14:textId="77777777" w:rsidR="001544A7" w:rsidRDefault="001544A7">
      <w:pPr>
        <w:pStyle w:val="Standard"/>
        <w:spacing w:line="500" w:lineRule="exact"/>
      </w:pPr>
    </w:p>
    <w:sectPr w:rsidR="001544A7">
      <w:pgSz w:w="11906" w:h="16838"/>
      <w:pgMar w:top="709" w:right="1021" w:bottom="0" w:left="1021" w:header="720" w:footer="720" w:gutter="0"/>
      <w:cols w:space="720"/>
      <w:docGrid w:type="lines" w:linePitch="3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AE358" w14:textId="77777777" w:rsidR="00506D77" w:rsidRDefault="00506D77">
      <w:r>
        <w:separator/>
      </w:r>
    </w:p>
  </w:endnote>
  <w:endnote w:type="continuationSeparator" w:id="0">
    <w:p w14:paraId="00056EC9" w14:textId="77777777" w:rsidR="00506D77" w:rsidRDefault="00506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Calibri"/>
    <w:charset w:val="00"/>
    <w:family w:val="auto"/>
    <w:pitch w:val="variable"/>
  </w:font>
  <w:font w:name="Liberation Sans">
    <w:charset w:val="00"/>
    <w:family w:val="swiss"/>
    <w:pitch w:val="variable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45D94" w14:textId="77777777" w:rsidR="00506D77" w:rsidRDefault="00506D77">
      <w:r>
        <w:rPr>
          <w:color w:val="000000"/>
        </w:rPr>
        <w:separator/>
      </w:r>
    </w:p>
  </w:footnote>
  <w:footnote w:type="continuationSeparator" w:id="0">
    <w:p w14:paraId="69D9727B" w14:textId="77777777" w:rsidR="00506D77" w:rsidRDefault="00506D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300B2"/>
    <w:multiLevelType w:val="multilevel"/>
    <w:tmpl w:val="ADE225E4"/>
    <w:styleLink w:val="WWNum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" w15:restartNumberingAfterBreak="0">
    <w:nsid w:val="0AA20B11"/>
    <w:multiLevelType w:val="multilevel"/>
    <w:tmpl w:val="915CE32A"/>
    <w:styleLink w:val="WWNum3"/>
    <w:lvl w:ilvl="0">
      <w:start w:val="1"/>
      <w:numFmt w:val="decimal"/>
      <w:lvlText w:val="%1."/>
      <w:lvlJc w:val="left"/>
      <w:pPr>
        <w:ind w:left="740" w:hanging="480"/>
      </w:pPr>
    </w:lvl>
    <w:lvl w:ilvl="1">
      <w:start w:val="1"/>
      <w:numFmt w:val="ideographTraditional"/>
      <w:lvlText w:val="%1.%2、"/>
      <w:lvlJc w:val="left"/>
      <w:pPr>
        <w:ind w:left="1220" w:hanging="480"/>
      </w:pPr>
    </w:lvl>
    <w:lvl w:ilvl="2">
      <w:start w:val="1"/>
      <w:numFmt w:val="lowerRoman"/>
      <w:lvlText w:val="%1.%2.%3."/>
      <w:lvlJc w:val="right"/>
      <w:pPr>
        <w:ind w:left="1700" w:hanging="480"/>
      </w:pPr>
    </w:lvl>
    <w:lvl w:ilvl="3">
      <w:start w:val="1"/>
      <w:numFmt w:val="decimal"/>
      <w:lvlText w:val="%1.%2.%3.%4."/>
      <w:lvlJc w:val="left"/>
      <w:pPr>
        <w:ind w:left="2180" w:hanging="480"/>
      </w:pPr>
    </w:lvl>
    <w:lvl w:ilvl="4">
      <w:start w:val="1"/>
      <w:numFmt w:val="ideographTraditional"/>
      <w:lvlText w:val="%1.%2.%3.%4.%5、"/>
      <w:lvlJc w:val="left"/>
      <w:pPr>
        <w:ind w:left="2660" w:hanging="480"/>
      </w:pPr>
    </w:lvl>
    <w:lvl w:ilvl="5">
      <w:start w:val="1"/>
      <w:numFmt w:val="lowerRoman"/>
      <w:lvlText w:val="%1.%2.%3.%4.%5.%6."/>
      <w:lvlJc w:val="right"/>
      <w:pPr>
        <w:ind w:left="3140" w:hanging="480"/>
      </w:pPr>
    </w:lvl>
    <w:lvl w:ilvl="6">
      <w:start w:val="1"/>
      <w:numFmt w:val="decimal"/>
      <w:lvlText w:val="%1.%2.%3.%4.%5.%6.%7."/>
      <w:lvlJc w:val="left"/>
      <w:pPr>
        <w:ind w:left="3620" w:hanging="480"/>
      </w:pPr>
    </w:lvl>
    <w:lvl w:ilvl="7">
      <w:start w:val="1"/>
      <w:numFmt w:val="ideographTraditional"/>
      <w:lvlText w:val="%1.%2.%3.%4.%5.%6.%7.%8、"/>
      <w:lvlJc w:val="left"/>
      <w:pPr>
        <w:ind w:left="4100" w:hanging="480"/>
      </w:pPr>
    </w:lvl>
    <w:lvl w:ilvl="8">
      <w:start w:val="1"/>
      <w:numFmt w:val="lowerRoman"/>
      <w:lvlText w:val="%1.%2.%3.%4.%5.%6.%7.%8.%9."/>
      <w:lvlJc w:val="right"/>
      <w:pPr>
        <w:ind w:left="4580" w:hanging="480"/>
      </w:pPr>
    </w:lvl>
  </w:abstractNum>
  <w:abstractNum w:abstractNumId="2" w15:restartNumberingAfterBreak="0">
    <w:nsid w:val="19EE762E"/>
    <w:multiLevelType w:val="multilevel"/>
    <w:tmpl w:val="13BEA1E6"/>
    <w:styleLink w:val="NoList"/>
    <w:lvl w:ilvl="0">
      <w:start w:val="1"/>
      <w:numFmt w:val="none"/>
      <w:suff w:val="nothing"/>
      <w:lvlText w:val="%1."/>
      <w:lvlJc w:val="left"/>
      <w:pPr>
        <w:ind w:left="720" w:hanging="360"/>
      </w:p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3" w15:restartNumberingAfterBreak="0">
    <w:nsid w:val="1A1374AA"/>
    <w:multiLevelType w:val="multilevel"/>
    <w:tmpl w:val="C2F02890"/>
    <w:styleLink w:val="WWNum1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4" w15:restartNumberingAfterBreak="0">
    <w:nsid w:val="26D61F72"/>
    <w:multiLevelType w:val="multilevel"/>
    <w:tmpl w:val="074C6780"/>
    <w:styleLink w:val="WWNum4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num w:numId="1" w16cid:durableId="862281477">
    <w:abstractNumId w:val="2"/>
  </w:num>
  <w:num w:numId="2" w16cid:durableId="977732280">
    <w:abstractNumId w:val="3"/>
  </w:num>
  <w:num w:numId="3" w16cid:durableId="1953054523">
    <w:abstractNumId w:val="0"/>
  </w:num>
  <w:num w:numId="4" w16cid:durableId="807892957">
    <w:abstractNumId w:val="1"/>
  </w:num>
  <w:num w:numId="5" w16cid:durableId="196890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544A7"/>
    <w:rsid w:val="001544A7"/>
    <w:rsid w:val="00506D77"/>
    <w:rsid w:val="005104C2"/>
    <w:rsid w:val="00554ADE"/>
    <w:rsid w:val="005D406E"/>
    <w:rsid w:val="00BF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0A91F8"/>
  <w15:docId w15:val="{3A0A406D-B9E9-48AC-A6F7-1AE897530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hAnsi="Times New Roman" w:cs="Times New Roman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Jheng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List Paragraph"/>
    <w:basedOn w:val="Standard"/>
    <w:pPr>
      <w:ind w:left="480"/>
    </w:pPr>
    <w:rPr>
      <w:rFonts w:ascii="Calibri" w:eastAsia="Calibri" w:hAnsi="Calibri" w:cs="Calibri"/>
      <w:szCs w:val="22"/>
    </w:rPr>
  </w:style>
  <w:style w:type="paragraph" w:customStyle="1" w:styleId="HeaderandFooter">
    <w:name w:val="Header and Footer"/>
    <w:basedOn w:val="Standard"/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8">
    <w:name w:val="Balloon Text"/>
    <w:basedOn w:val="Standard"/>
    <w:rPr>
      <w:rFonts w:ascii="Cambria" w:hAnsi="Cambria" w:cs="F"/>
      <w:sz w:val="18"/>
      <w:szCs w:val="18"/>
    </w:rPr>
  </w:style>
  <w:style w:type="paragraph" w:styleId="a9">
    <w:name w:val="annotation text"/>
    <w:basedOn w:val="Standard"/>
  </w:style>
  <w:style w:type="paragraph" w:styleId="aa">
    <w:name w:val="annotation subject"/>
    <w:basedOn w:val="a9"/>
    <w:next w:val="a9"/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ab">
    <w:name w:val="頁首 字元"/>
    <w:basedOn w:val="a0"/>
    <w:rPr>
      <w:rFonts w:ascii="Times New Roman" w:eastAsia="PMingLiU" w:hAnsi="Times New Roman" w:cs="Times New Roman"/>
      <w:kern w:val="3"/>
      <w:sz w:val="20"/>
      <w:szCs w:val="20"/>
    </w:rPr>
  </w:style>
  <w:style w:type="character" w:customStyle="1" w:styleId="ac">
    <w:name w:val="頁尾 字元"/>
    <w:basedOn w:val="a0"/>
    <w:rPr>
      <w:rFonts w:ascii="Times New Roman" w:eastAsia="PMingLiU" w:hAnsi="Times New Roman" w:cs="Times New Roman"/>
      <w:kern w:val="3"/>
      <w:sz w:val="20"/>
      <w:szCs w:val="20"/>
    </w:rPr>
  </w:style>
  <w:style w:type="character" w:customStyle="1" w:styleId="ad">
    <w:name w:val="註解方塊文字 字元"/>
    <w:basedOn w:val="a0"/>
    <w:rPr>
      <w:rFonts w:ascii="Cambria" w:eastAsia="PMingLiU" w:hAnsi="Cambria" w:cs="F"/>
      <w:kern w:val="3"/>
      <w:sz w:val="18"/>
      <w:szCs w:val="18"/>
    </w:rPr>
  </w:style>
  <w:style w:type="character" w:styleId="ae">
    <w:name w:val="annotation reference"/>
    <w:basedOn w:val="a0"/>
    <w:rPr>
      <w:sz w:val="18"/>
      <w:szCs w:val="18"/>
    </w:rPr>
  </w:style>
  <w:style w:type="character" w:customStyle="1" w:styleId="af">
    <w:name w:val="註解文字 字元"/>
    <w:basedOn w:val="a0"/>
    <w:rPr>
      <w:rFonts w:ascii="Times New Roman" w:eastAsia="PMingLiU" w:hAnsi="Times New Roman" w:cs="Times New Roman"/>
      <w:kern w:val="3"/>
      <w:szCs w:val="20"/>
    </w:rPr>
  </w:style>
  <w:style w:type="character" w:customStyle="1" w:styleId="af0">
    <w:name w:val="註解主旨 字元"/>
    <w:basedOn w:val="af"/>
    <w:rPr>
      <w:rFonts w:ascii="Times New Roman" w:eastAsia="PMingLiU" w:hAnsi="Times New Roman" w:cs="Times New Roman"/>
      <w:b/>
      <w:bCs/>
      <w:kern w:val="3"/>
      <w:szCs w:val="20"/>
    </w:rPr>
  </w:style>
  <w:style w:type="character" w:customStyle="1" w:styleId="ListLabel1">
    <w:name w:val="ListLabel 1"/>
    <w:rPr>
      <w:sz w:val="24"/>
      <w:szCs w:val="24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1240</Words>
  <Characters>1539</Characters>
  <Application>Microsoft Office Word</Application>
  <DocSecurity>0</DocSecurity>
  <Lines>769</Lines>
  <Paragraphs>396</Paragraphs>
  <ScaleCrop>false</ScaleCrop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教務處課務組</dc:creator>
  <cp:lastModifiedBy>老福系李靜儀</cp:lastModifiedBy>
  <cp:revision>2</cp:revision>
  <cp:lastPrinted>2021-01-05T10:05:00Z</cp:lastPrinted>
  <dcterms:created xsi:type="dcterms:W3CDTF">2026-01-12T05:30:00Z</dcterms:created>
  <dcterms:modified xsi:type="dcterms:W3CDTF">2026-01-12T05:30:00Z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